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7AC" w:rsidRPr="002827AC" w:rsidRDefault="002827AC" w:rsidP="002827AC">
      <w:pPr>
        <w:pStyle w:val="a4"/>
        <w:rPr>
          <w:rFonts w:ascii="Times New Roman" w:hAnsi="Times New Roman" w:cs="Times New Roman"/>
          <w:lang w:val="en-US"/>
        </w:rPr>
      </w:pPr>
    </w:p>
    <w:tbl>
      <w:tblPr>
        <w:tblW w:w="10065" w:type="dxa"/>
        <w:tblInd w:w="-34" w:type="dxa"/>
        <w:tblLayout w:type="fixed"/>
        <w:tblLook w:val="00A0"/>
      </w:tblPr>
      <w:tblGrid>
        <w:gridCol w:w="6082"/>
        <w:gridCol w:w="1956"/>
        <w:gridCol w:w="675"/>
        <w:gridCol w:w="676"/>
        <w:gridCol w:w="676"/>
      </w:tblGrid>
      <w:tr w:rsidR="002827AC" w:rsidRPr="002827AC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Коди</w:t>
            </w:r>
          </w:p>
        </w:tc>
      </w:tr>
      <w:tr w:rsidR="002827AC" w:rsidRPr="002827AC" w:rsidTr="00EC4977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</w:tcPr>
          <w:p w:rsidR="002827AC" w:rsidRPr="00467705" w:rsidRDefault="002827AC" w:rsidP="00BD46E7">
            <w:pPr>
              <w:ind w:firstLine="0"/>
              <w:jc w:val="center"/>
              <w:rPr>
                <w:sz w:val="16"/>
                <w:szCs w:val="16"/>
              </w:rPr>
            </w:pPr>
            <w:r w:rsidRPr="00467705">
              <w:rPr>
                <w:sz w:val="16"/>
                <w:szCs w:val="16"/>
                <w:lang w:val="uk-UA"/>
              </w:rPr>
              <w:t>Дата (рік, місяць,  число)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EC4977" w:rsidRDefault="00A37775" w:rsidP="00EC4977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EC4977">
              <w:rPr>
                <w:b/>
                <w:sz w:val="18"/>
                <w:szCs w:val="18"/>
                <w:lang w:val="en-US"/>
              </w:rPr>
              <w:t>201</w:t>
            </w:r>
            <w:r w:rsidR="00EC4977">
              <w:rPr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EC4977" w:rsidRDefault="00EC4977" w:rsidP="00EC4977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EC4977" w:rsidRDefault="00EC4977" w:rsidP="00EC4977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</w:t>
            </w:r>
            <w:r w:rsidR="00A37775" w:rsidRPr="00EC4977">
              <w:rPr>
                <w:b/>
                <w:bCs/>
                <w:sz w:val="18"/>
                <w:szCs w:val="18"/>
                <w:lang w:val="en-US"/>
              </w:rPr>
              <w:t>1</w:t>
            </w:r>
          </w:p>
        </w:tc>
      </w:tr>
      <w:tr w:rsidR="002827AC" w:rsidRPr="002827AC" w:rsidTr="00EC4977">
        <w:tc>
          <w:tcPr>
            <w:tcW w:w="6082" w:type="dxa"/>
          </w:tcPr>
          <w:p w:rsidR="002827AC" w:rsidRPr="00A37775" w:rsidRDefault="002827AC" w:rsidP="00BD46E7">
            <w:pPr>
              <w:ind w:firstLine="0"/>
              <w:rPr>
                <w:sz w:val="20"/>
                <w:szCs w:val="20"/>
              </w:rPr>
            </w:pPr>
            <w:r w:rsidRPr="007E4F92">
              <w:rPr>
                <w:sz w:val="20"/>
                <w:szCs w:val="20"/>
                <w:lang w:val="uk-UA"/>
              </w:rPr>
              <w:t xml:space="preserve">Підприємство  </w:t>
            </w:r>
            <w:r w:rsidR="006872BE" w:rsidRPr="00A37775">
              <w:rPr>
                <w:sz w:val="20"/>
                <w:szCs w:val="20"/>
              </w:rPr>
              <w:t xml:space="preserve"> </w:t>
            </w:r>
            <w:r w:rsidR="00A37775" w:rsidRPr="00EC4977">
              <w:rPr>
                <w:b/>
                <w:sz w:val="20"/>
                <w:szCs w:val="20"/>
                <w:u w:val="single"/>
              </w:rPr>
              <w:t>ТОВАРИСТВО ЗОБМЕЖЕНОЮ ВІДПОВІДЛЬНІСЮ "МЕНЕДЖМЕНТ ТРЕЖЕ ТРЕЙДИНГ ЛІМІТИД"</w:t>
            </w:r>
          </w:p>
        </w:tc>
        <w:tc>
          <w:tcPr>
            <w:tcW w:w="1956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за ЄДРПОУ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EC4977" w:rsidRDefault="00A37775" w:rsidP="00EC4977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EC4977">
              <w:rPr>
                <w:b/>
                <w:sz w:val="18"/>
                <w:szCs w:val="18"/>
                <w:lang w:val="en-US"/>
              </w:rPr>
              <w:t>37440014</w:t>
            </w:r>
          </w:p>
        </w:tc>
      </w:tr>
    </w:tbl>
    <w:p w:rsidR="00BE3761" w:rsidRDefault="00BE3761" w:rsidP="002827AC">
      <w:pPr>
        <w:pStyle w:val="a5"/>
        <w:rPr>
          <w:color w:val="auto"/>
          <w:lang w:val="uk-UA"/>
        </w:rPr>
      </w:pPr>
    </w:p>
    <w:p w:rsidR="00181EB3" w:rsidRPr="00A37775" w:rsidRDefault="00A37775" w:rsidP="002827AC">
      <w:pPr>
        <w:pStyle w:val="a5"/>
        <w:rPr>
          <w:color w:val="auto"/>
        </w:rPr>
      </w:pPr>
      <w:r w:rsidRPr="00A37775">
        <w:rPr>
          <w:color w:val="auto"/>
        </w:rPr>
        <w:t>Звіт про фінансові результати</w:t>
      </w:r>
      <w:r w:rsidR="00BE3761" w:rsidRPr="00181EB3">
        <w:rPr>
          <w:color w:val="auto"/>
          <w:lang w:val="uk-UA"/>
        </w:rPr>
        <w:t xml:space="preserve"> (</w:t>
      </w:r>
      <w:r w:rsidR="00181EB3" w:rsidRPr="00181EB3">
        <w:rPr>
          <w:color w:val="auto"/>
          <w:lang w:val="uk-UA"/>
        </w:rPr>
        <w:t xml:space="preserve"> </w:t>
      </w:r>
      <w:r w:rsidR="00181EB3" w:rsidRPr="00181EB3">
        <w:rPr>
          <w:lang w:val="uk-UA"/>
        </w:rPr>
        <w:t>Звіт про сукупний дохід</w:t>
      </w:r>
      <w:r w:rsidR="00181EB3" w:rsidRPr="00181EB3">
        <w:rPr>
          <w:b w:val="0"/>
          <w:sz w:val="20"/>
          <w:szCs w:val="20"/>
          <w:lang w:val="uk-UA"/>
        </w:rPr>
        <w:t xml:space="preserve"> </w:t>
      </w:r>
      <w:r w:rsidR="00BE3761" w:rsidRPr="00181EB3">
        <w:rPr>
          <w:color w:val="auto"/>
          <w:lang w:val="uk-UA"/>
        </w:rPr>
        <w:t>)</w:t>
      </w:r>
      <w:r w:rsidR="002827AC" w:rsidRPr="00181EB3">
        <w:rPr>
          <w:color w:val="auto"/>
          <w:lang w:val="uk-UA"/>
        </w:rPr>
        <w:t xml:space="preserve"> </w:t>
      </w:r>
    </w:p>
    <w:p w:rsidR="002827AC" w:rsidRPr="00181EB3" w:rsidRDefault="00181EB3" w:rsidP="002827AC">
      <w:pPr>
        <w:pStyle w:val="a5"/>
        <w:rPr>
          <w:color w:val="auto"/>
          <w:lang w:val="uk-UA"/>
        </w:rPr>
      </w:pPr>
      <w:r>
        <w:rPr>
          <w:color w:val="auto"/>
          <w:lang w:val="en-US"/>
        </w:rPr>
        <w:t>з</w:t>
      </w:r>
      <w:r w:rsidR="002827AC" w:rsidRPr="00181EB3">
        <w:rPr>
          <w:color w:val="auto"/>
          <w:lang w:val="uk-UA"/>
        </w:rPr>
        <w:t>а</w:t>
      </w:r>
      <w:r w:rsidR="00E14737" w:rsidRPr="00181EB3">
        <w:rPr>
          <w:color w:val="auto"/>
          <w:lang w:val="uk-UA"/>
        </w:rPr>
        <w:t xml:space="preserve"> </w:t>
      </w:r>
      <w:r w:rsidR="00A37775">
        <w:rPr>
          <w:color w:val="auto"/>
          <w:lang w:val="en-US"/>
        </w:rPr>
        <w:t>2015 рік</w:t>
      </w:r>
      <w:r w:rsidR="002827AC" w:rsidRPr="00181EB3">
        <w:rPr>
          <w:color w:val="auto"/>
          <w:lang w:val="uk-UA"/>
        </w:rPr>
        <w:t xml:space="preserve"> </w:t>
      </w:r>
    </w:p>
    <w:p w:rsidR="002827AC" w:rsidRPr="00181EB3" w:rsidRDefault="002827AC" w:rsidP="002827AC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0" w:type="auto"/>
        <w:jc w:val="right"/>
        <w:tblInd w:w="-7054" w:type="dxa"/>
        <w:tblLayout w:type="fixed"/>
        <w:tblLook w:val="00A0"/>
      </w:tblPr>
      <w:tblGrid>
        <w:gridCol w:w="8613"/>
        <w:gridCol w:w="1134"/>
      </w:tblGrid>
      <w:tr w:rsidR="00BE3761" w:rsidRPr="002827AC">
        <w:trPr>
          <w:jc w:val="right"/>
        </w:trPr>
        <w:tc>
          <w:tcPr>
            <w:tcW w:w="8613" w:type="dxa"/>
            <w:tcBorders>
              <w:right w:val="single" w:sz="4" w:space="0" w:color="auto"/>
            </w:tcBorders>
            <w:vAlign w:val="center"/>
          </w:tcPr>
          <w:p w:rsidR="00BE3761" w:rsidRPr="002827AC" w:rsidRDefault="00BE3761" w:rsidP="00BE3761">
            <w:pPr>
              <w:pStyle w:val="a6"/>
              <w:rPr>
                <w:lang w:val="ru-RU"/>
              </w:rPr>
            </w:pPr>
            <w:r w:rsidRPr="00181EB3">
              <w:rPr>
                <w:lang w:val="uk-UA"/>
              </w:rPr>
              <w:t xml:space="preserve">                                                                    </w:t>
            </w:r>
            <w:r w:rsidR="00A37775">
              <w:t>Форма № 2</w:t>
            </w:r>
            <w:r>
              <w:rPr>
                <w:lang w:val="ru-RU"/>
              </w:rPr>
              <w:t xml:space="preserve">                                    </w:t>
            </w:r>
            <w:r w:rsidRPr="002827AC">
              <w:rPr>
                <w:lang w:val="ru-RU"/>
              </w:rPr>
              <w:t>Код за ДКУД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61" w:rsidRPr="00B3364E" w:rsidRDefault="00A37775" w:rsidP="00BE3761">
            <w:pPr>
              <w:pStyle w:val="a7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1801003</w:t>
            </w:r>
          </w:p>
        </w:tc>
      </w:tr>
    </w:tbl>
    <w:p w:rsidR="00BE3761" w:rsidRPr="00BE3761" w:rsidRDefault="00BE3761" w:rsidP="002827AC">
      <w:pPr>
        <w:pStyle w:val="a5"/>
        <w:rPr>
          <w:color w:val="auto"/>
          <w:sz w:val="10"/>
          <w:szCs w:val="10"/>
        </w:rPr>
      </w:pPr>
    </w:p>
    <w:p w:rsidR="00B50BD8" w:rsidRPr="00B50BD8" w:rsidRDefault="00B50BD8" w:rsidP="00B50BD8">
      <w:pPr>
        <w:pStyle w:val="3"/>
        <w:rPr>
          <w:color w:val="000000"/>
          <w:sz w:val="22"/>
          <w:szCs w:val="22"/>
          <w:lang w:val="uk-UA"/>
        </w:rPr>
      </w:pPr>
      <w:r w:rsidRPr="00B50BD8">
        <w:rPr>
          <w:color w:val="000000"/>
          <w:sz w:val="22"/>
          <w:szCs w:val="22"/>
          <w:lang w:val="uk-UA"/>
        </w:rPr>
        <w:t>І. ФІНАНСОВІ РЕЗУЛЬТАТИ</w:t>
      </w:r>
    </w:p>
    <w:p w:rsidR="00B50BD8" w:rsidRPr="00B50BD8" w:rsidRDefault="00B50BD8" w:rsidP="002827AC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10348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5107"/>
        <w:gridCol w:w="847"/>
        <w:gridCol w:w="1417"/>
        <w:gridCol w:w="1418"/>
        <w:gridCol w:w="1559"/>
      </w:tblGrid>
      <w:tr w:rsidR="00EC4977" w:rsidRPr="002827AC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B50BD8" w:rsidRDefault="00EC4977" w:rsidP="00BD46E7">
            <w:pPr>
              <w:pStyle w:val="1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Стаття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EC4977" w:rsidRDefault="00EC4977" w:rsidP="00BD46E7">
            <w:pPr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 w:rsidRPr="00EC4977">
              <w:rPr>
                <w:b/>
                <w:bCs/>
                <w:sz w:val="18"/>
                <w:szCs w:val="18"/>
              </w:rPr>
              <w:t>Код рядка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EC4977" w:rsidRDefault="00EC4977" w:rsidP="00BD46E7">
            <w:pPr>
              <w:ind w:firstLine="0"/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 w:rsidRPr="00EC4977">
              <w:rPr>
                <w:b/>
                <w:bCs/>
                <w:sz w:val="16"/>
                <w:szCs w:val="16"/>
                <w:lang w:val="uk-UA"/>
              </w:rPr>
              <w:t>За</w:t>
            </w:r>
            <w:r w:rsidRPr="00EC4977">
              <w:rPr>
                <w:b/>
                <w:bCs/>
                <w:sz w:val="16"/>
                <w:szCs w:val="16"/>
              </w:rPr>
              <w:t xml:space="preserve"> звітн</w:t>
            </w:r>
            <w:r w:rsidRPr="00EC4977">
              <w:rPr>
                <w:b/>
                <w:bCs/>
                <w:sz w:val="16"/>
                <w:szCs w:val="16"/>
                <w:lang w:val="uk-UA"/>
              </w:rPr>
              <w:t>ий</w:t>
            </w:r>
            <w:r w:rsidRPr="00EC4977">
              <w:rPr>
                <w:b/>
                <w:bCs/>
                <w:sz w:val="16"/>
                <w:szCs w:val="16"/>
              </w:rPr>
              <w:t xml:space="preserve"> </w:t>
            </w:r>
            <w:r w:rsidRPr="00EC4977">
              <w:rPr>
                <w:b/>
                <w:bCs/>
                <w:sz w:val="16"/>
                <w:szCs w:val="16"/>
                <w:lang w:val="uk-UA"/>
              </w:rPr>
              <w:t>період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EC4977" w:rsidRDefault="00EC4977" w:rsidP="00970860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EC4977">
              <w:rPr>
                <w:b/>
                <w:color w:val="000000"/>
                <w:sz w:val="16"/>
                <w:szCs w:val="16"/>
                <w:lang w:val="uk-UA"/>
              </w:rPr>
              <w:t>За аналогічний</w:t>
            </w:r>
            <w:r w:rsidRPr="00EC4977">
              <w:rPr>
                <w:b/>
                <w:color w:val="000000"/>
                <w:sz w:val="16"/>
                <w:szCs w:val="16"/>
                <w:lang w:val="uk-UA"/>
              </w:rPr>
              <w:br/>
              <w:t>період поперед</w:t>
            </w:r>
            <w:r>
              <w:rPr>
                <w:b/>
                <w:color w:val="000000"/>
                <w:sz w:val="16"/>
                <w:szCs w:val="16"/>
                <w:lang w:val="uk-UA"/>
              </w:rPr>
              <w:t>-</w:t>
            </w:r>
            <w:r w:rsidRPr="00EC4977">
              <w:rPr>
                <w:b/>
                <w:color w:val="000000"/>
                <w:sz w:val="16"/>
                <w:szCs w:val="16"/>
                <w:lang w:val="uk-UA"/>
              </w:rPr>
              <w:t>нього року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EC4977" w:rsidRDefault="00EC4977" w:rsidP="00EC4977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  <w:lang w:val="uk-UA"/>
              </w:rPr>
              <w:t>Попередня фінансова звітність за МСФЗ</w:t>
            </w:r>
          </w:p>
        </w:tc>
      </w:tr>
      <w:tr w:rsidR="00EC4977" w:rsidRPr="002827AC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2827AC" w:rsidRDefault="00EC4977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B50BD8">
              <w:rPr>
                <w:b/>
                <w:bCs/>
                <w:sz w:val="20"/>
                <w:szCs w:val="20"/>
              </w:rPr>
              <w:t xml:space="preserve">                        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2827AC" w:rsidRDefault="00EC4977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2827AC" w:rsidRDefault="00EC4977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2827AC" w:rsidRDefault="00EC4977" w:rsidP="00970860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EA59EC" w:rsidRDefault="00EA59EC" w:rsidP="00E7644E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5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Чистий дохід від реалізації продукції (товарів, робіт, послуг)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EA59EC" w:rsidRDefault="00EA59EC" w:rsidP="00E7644E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80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Собівартість реалізованої продукції (товарів, робіт, послуг)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2050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(207)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(149)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A59EC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EA59EC">
              <w:rPr>
                <w:bCs/>
                <w:sz w:val="20"/>
                <w:szCs w:val="20"/>
                <w:lang w:val="uk-UA"/>
              </w:rPr>
              <w:t>130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Валовий:  </w:t>
            </w:r>
          </w:p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     прибуток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2090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     збиток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2095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(24)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A59EC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EA59EC">
              <w:rPr>
                <w:bCs/>
                <w:sz w:val="20"/>
                <w:szCs w:val="20"/>
                <w:lang w:val="uk-UA"/>
              </w:rPr>
              <w:t>50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операційні доходи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2120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Адміністративні витрати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2130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(501)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(390)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A59EC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</w:t>
            </w:r>
            <w:r w:rsidR="00EA59EC">
              <w:rPr>
                <w:bCs/>
                <w:sz w:val="20"/>
                <w:szCs w:val="20"/>
                <w:lang w:val="uk-UA"/>
              </w:rPr>
              <w:t>72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Витрати на збут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2150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операційні витрати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2180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(2)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(3)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A59EC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EA59EC">
              <w:rPr>
                <w:bCs/>
                <w:sz w:val="20"/>
                <w:szCs w:val="20"/>
                <w:lang w:val="uk-UA"/>
              </w:rPr>
              <w:t>12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Фінансовий результат від операційної діяльності:  </w:t>
            </w:r>
          </w:p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     прибуток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2190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     збиток 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2195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(445)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(417)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A59EC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(4</w:t>
            </w:r>
            <w:r w:rsidR="00EA59EC">
              <w:rPr>
                <w:bCs/>
                <w:sz w:val="20"/>
                <w:szCs w:val="20"/>
                <w:lang w:val="uk-UA"/>
              </w:rPr>
              <w:t>34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Дохід від участі в капіталі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фінансові доходи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2220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1539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1351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EA59EC" w:rsidRDefault="00EC4977" w:rsidP="00EA59EC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</w:rPr>
              <w:t>1</w:t>
            </w:r>
            <w:r w:rsidR="00EA59EC">
              <w:rPr>
                <w:bCs/>
                <w:sz w:val="20"/>
                <w:szCs w:val="20"/>
                <w:lang w:val="uk-UA"/>
              </w:rPr>
              <w:t>425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доходи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2240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Фінансові витрати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2250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Втрати від участі в капіталі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2255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Інші витрати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2270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A59EC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</w:t>
            </w:r>
            <w:r w:rsidR="00EA59EC">
              <w:rPr>
                <w:bCs/>
                <w:sz w:val="20"/>
                <w:szCs w:val="20"/>
                <w:lang w:val="uk-UA"/>
              </w:rPr>
              <w:t>1</w:t>
            </w:r>
            <w:r>
              <w:rPr>
                <w:bCs/>
                <w:sz w:val="20"/>
                <w:szCs w:val="20"/>
              </w:rPr>
              <w:t>)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Фінансовий результат до оподаткування:</w:t>
            </w:r>
          </w:p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прибуток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2290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934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EA59EC" w:rsidRDefault="00EA59EC" w:rsidP="00E7644E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990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збиток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2295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Витрати (дохід) з податку на прибуток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-193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-171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EA59EC" w:rsidRDefault="00EC4977" w:rsidP="00EA59EC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</w:rPr>
              <w:t>-1</w:t>
            </w:r>
            <w:r w:rsidR="00EA59EC">
              <w:rPr>
                <w:bCs/>
                <w:sz w:val="20"/>
                <w:szCs w:val="20"/>
                <w:lang w:val="uk-UA"/>
              </w:rPr>
              <w:t>90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Прибуток (збиток) від припиненої діяльності після оподаткування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C4977" w:rsidRPr="00EA59EC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EA59EC" w:rsidRDefault="00EC4977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EA59EC">
              <w:rPr>
                <w:b/>
                <w:bCs/>
                <w:sz w:val="20"/>
                <w:szCs w:val="20"/>
              </w:rPr>
              <w:t>Чистий фінансовий результат:  </w:t>
            </w:r>
          </w:p>
          <w:p w:rsidR="00EC4977" w:rsidRPr="00EA59EC" w:rsidRDefault="00EC4977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EA59EC">
              <w:rPr>
                <w:b/>
                <w:bCs/>
                <w:sz w:val="20"/>
                <w:szCs w:val="20"/>
              </w:rPr>
              <w:t>     прибуток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EA59EC" w:rsidRDefault="00EC4977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EA59EC">
              <w:rPr>
                <w:b/>
                <w:bCs/>
                <w:sz w:val="20"/>
                <w:szCs w:val="20"/>
              </w:rPr>
              <w:t>2350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EA59EC" w:rsidRDefault="00EC4977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EA59EC">
              <w:rPr>
                <w:b/>
                <w:bCs/>
                <w:sz w:val="20"/>
                <w:szCs w:val="20"/>
              </w:rPr>
              <w:t>901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EA59EC" w:rsidRDefault="00EC4977" w:rsidP="00970860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EA59EC">
              <w:rPr>
                <w:b/>
                <w:bCs/>
                <w:sz w:val="20"/>
                <w:szCs w:val="20"/>
              </w:rPr>
              <w:t>763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EA59EC" w:rsidRDefault="00EA59EC" w:rsidP="00E7644E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EA59EC">
              <w:rPr>
                <w:b/>
                <w:bCs/>
                <w:sz w:val="20"/>
                <w:szCs w:val="20"/>
                <w:lang w:val="uk-UA"/>
              </w:rPr>
              <w:t>800</w:t>
            </w:r>
          </w:p>
        </w:tc>
      </w:tr>
      <w:tr w:rsidR="00EC4977" w:rsidRPr="00A37775" w:rsidTr="00EC4977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C4977" w:rsidRPr="00A37775" w:rsidRDefault="00EC4977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     збиток 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2355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977" w:rsidRPr="00A37775" w:rsidRDefault="00EC4977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C4977" w:rsidRPr="00A37775" w:rsidRDefault="00EC4977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(--)</w:t>
            </w:r>
          </w:p>
        </w:tc>
      </w:tr>
    </w:tbl>
    <w:p w:rsidR="006576F6" w:rsidRDefault="006576F6" w:rsidP="002827AC">
      <w:pPr>
        <w:pStyle w:val="HTML"/>
        <w:rPr>
          <w:rFonts w:ascii="Times New Roman" w:hAnsi="Times New Roman" w:cs="Times New Roman"/>
          <w:b/>
          <w:lang w:val="uk-UA"/>
        </w:rPr>
      </w:pPr>
    </w:p>
    <w:p w:rsidR="006576F6" w:rsidRPr="006576F6" w:rsidRDefault="006576F6" w:rsidP="006576F6">
      <w:pPr>
        <w:pStyle w:val="3"/>
        <w:rPr>
          <w:sz w:val="22"/>
          <w:szCs w:val="22"/>
          <w:lang w:val="en-US"/>
        </w:rPr>
      </w:pPr>
      <w:r w:rsidRPr="006576F6">
        <w:rPr>
          <w:color w:val="000000"/>
          <w:sz w:val="22"/>
          <w:szCs w:val="22"/>
          <w:lang w:val="uk-UA"/>
        </w:rPr>
        <w:t xml:space="preserve">II. </w:t>
      </w:r>
      <w:r w:rsidRPr="006576F6">
        <w:rPr>
          <w:sz w:val="22"/>
          <w:szCs w:val="22"/>
          <w:lang w:val="uk-UA"/>
        </w:rPr>
        <w:t>СУКУПНИЙ ДОХІД</w:t>
      </w:r>
    </w:p>
    <w:p w:rsidR="006576F6" w:rsidRPr="00B50BD8" w:rsidRDefault="006576F6" w:rsidP="006576F6">
      <w:pPr>
        <w:pStyle w:val="a5"/>
        <w:rPr>
          <w:color w:val="auto"/>
          <w:sz w:val="10"/>
          <w:szCs w:val="10"/>
          <w:lang w:val="uk-UA"/>
        </w:rPr>
      </w:pPr>
    </w:p>
    <w:tbl>
      <w:tblPr>
        <w:tblW w:w="10207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5107"/>
        <w:gridCol w:w="847"/>
        <w:gridCol w:w="1417"/>
        <w:gridCol w:w="1418"/>
        <w:gridCol w:w="1418"/>
      </w:tblGrid>
      <w:tr w:rsidR="00EA59EC" w:rsidRPr="002827AC" w:rsidTr="00DD5AB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235C87" w:rsidRDefault="00EA59EC" w:rsidP="00361DDE">
            <w:pPr>
              <w:pStyle w:val="1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Стаття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361DDE">
            <w:pPr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 w:rsidRPr="00EA59EC">
              <w:rPr>
                <w:b/>
                <w:bCs/>
                <w:sz w:val="18"/>
                <w:szCs w:val="18"/>
              </w:rPr>
              <w:t>Код рядка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361DDE">
            <w:pPr>
              <w:ind w:firstLine="0"/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 w:rsidRPr="00EA59EC">
              <w:rPr>
                <w:b/>
                <w:bCs/>
                <w:sz w:val="16"/>
                <w:szCs w:val="16"/>
                <w:lang w:val="uk-UA"/>
              </w:rPr>
              <w:t>За</w:t>
            </w:r>
            <w:r w:rsidRPr="00EA59EC">
              <w:rPr>
                <w:b/>
                <w:bCs/>
                <w:sz w:val="16"/>
                <w:szCs w:val="16"/>
              </w:rPr>
              <w:t xml:space="preserve"> звітн</w:t>
            </w:r>
            <w:r w:rsidRPr="00EA59EC">
              <w:rPr>
                <w:b/>
                <w:bCs/>
                <w:sz w:val="16"/>
                <w:szCs w:val="16"/>
                <w:lang w:val="uk-UA"/>
              </w:rPr>
              <w:t>ий</w:t>
            </w:r>
            <w:r w:rsidRPr="00EA59EC">
              <w:rPr>
                <w:b/>
                <w:bCs/>
                <w:sz w:val="16"/>
                <w:szCs w:val="16"/>
              </w:rPr>
              <w:t xml:space="preserve"> </w:t>
            </w:r>
            <w:r w:rsidRPr="00EA59EC">
              <w:rPr>
                <w:b/>
                <w:bCs/>
                <w:sz w:val="16"/>
                <w:szCs w:val="16"/>
                <w:lang w:val="uk-UA"/>
              </w:rPr>
              <w:t>період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970860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EA59EC">
              <w:rPr>
                <w:b/>
                <w:color w:val="000000"/>
                <w:sz w:val="16"/>
                <w:szCs w:val="16"/>
                <w:lang w:val="uk-UA"/>
              </w:rPr>
              <w:t>За аналогічний</w:t>
            </w:r>
            <w:r w:rsidRPr="00EA59EC">
              <w:rPr>
                <w:b/>
                <w:color w:val="000000"/>
                <w:sz w:val="16"/>
                <w:szCs w:val="16"/>
                <w:lang w:val="uk-UA"/>
              </w:rPr>
              <w:br/>
              <w:t>період попереднього року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361DDE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  <w:lang w:val="uk-UA"/>
              </w:rPr>
              <w:t>Попередня фінансова звітність за МСФЗ</w:t>
            </w:r>
          </w:p>
        </w:tc>
      </w:tr>
      <w:tr w:rsidR="00EA59EC" w:rsidRPr="002827AC" w:rsidTr="00DD5AB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2827AC" w:rsidRDefault="00EA59EC" w:rsidP="00361DDE">
            <w:pPr>
              <w:ind w:firstLine="0"/>
              <w:rPr>
                <w:b/>
                <w:bCs/>
                <w:sz w:val="20"/>
                <w:szCs w:val="20"/>
              </w:rPr>
            </w:pPr>
            <w:r w:rsidRPr="00B50BD8">
              <w:rPr>
                <w:b/>
                <w:bCs/>
                <w:sz w:val="20"/>
                <w:szCs w:val="20"/>
              </w:rPr>
              <w:t xml:space="preserve">                        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2827AC" w:rsidRDefault="00EA59EC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2827AC" w:rsidRDefault="00EA59EC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2827AC" w:rsidRDefault="00EA59EC" w:rsidP="00970860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EA59EC" w:rsidRDefault="00EA59EC" w:rsidP="00361DDE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5</w:t>
            </w:r>
          </w:p>
        </w:tc>
      </w:tr>
      <w:tr w:rsidR="00EA59EC" w:rsidRPr="00A37775" w:rsidTr="00DD5AB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A37775" w:rsidRDefault="00EA59EC" w:rsidP="00361DDE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Дооцінка (уцінка) необоротних активів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A37775" w:rsidRDefault="00EA59EC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A59EC" w:rsidRPr="00A37775" w:rsidTr="00DD5AB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A37775" w:rsidRDefault="00EA59EC" w:rsidP="00361DDE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Дооцінка (уцінка) фінансових інструментів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2405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A37775" w:rsidRDefault="00EA59EC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A59EC" w:rsidRPr="00A37775" w:rsidTr="00DD5AB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A37775" w:rsidRDefault="00EA59EC" w:rsidP="00361DDE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Накопичені курсові різниці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A37775" w:rsidRDefault="00EA59EC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A59EC" w:rsidRPr="00A37775" w:rsidTr="00DD5AB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A37775" w:rsidRDefault="00EA59EC" w:rsidP="00361DDE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Частка іншого сукупного доходу асоційованих та спільних підприємств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2415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A37775" w:rsidRDefault="00EA59EC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A59EC" w:rsidRPr="00A37775" w:rsidTr="00DD5AB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A37775" w:rsidRDefault="00EA59EC" w:rsidP="00361DDE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Інший сукупний дохід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2445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A37775" w:rsidRDefault="00EA59EC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A59EC" w:rsidRPr="00A37775" w:rsidTr="00DD5AB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A37775" w:rsidRDefault="00EA59EC" w:rsidP="00361DDE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Інший сукупний дохід до оподаткування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2450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A37775" w:rsidRDefault="00EA59EC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A59EC" w:rsidRPr="00A37775" w:rsidTr="00DD5AB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A37775" w:rsidRDefault="00EA59EC" w:rsidP="00361DDE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Податок на прибуток, пов'язаний з іншим сукупним доходом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2455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A37775" w:rsidRDefault="00EA59EC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A59EC" w:rsidRPr="00A37775" w:rsidTr="00DD5AB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A37775" w:rsidRDefault="00EA59EC" w:rsidP="00361DDE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Інший сукупний дохід після оподаткування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2460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A37775" w:rsidRDefault="00EA59EC" w:rsidP="00970860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A37775" w:rsidRDefault="00EA59EC" w:rsidP="00361DD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EA59EC" w:rsidRPr="00EA59EC" w:rsidTr="00DD5AB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EA59EC" w:rsidRDefault="00EA59EC" w:rsidP="00361DDE">
            <w:pPr>
              <w:ind w:firstLine="0"/>
              <w:rPr>
                <w:b/>
                <w:bCs/>
                <w:sz w:val="20"/>
                <w:szCs w:val="20"/>
              </w:rPr>
            </w:pPr>
            <w:r w:rsidRPr="00EA59EC">
              <w:rPr>
                <w:b/>
                <w:bCs/>
                <w:sz w:val="20"/>
                <w:szCs w:val="20"/>
              </w:rPr>
              <w:t>Сукупний дохід (сума рядків 2350, 2355 та 2460)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EA59EC" w:rsidRDefault="00EA59EC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EA59EC">
              <w:rPr>
                <w:b/>
                <w:bCs/>
                <w:sz w:val="20"/>
                <w:szCs w:val="20"/>
              </w:rPr>
              <w:t>2465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EA59EC" w:rsidRDefault="00EA59EC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EA59EC">
              <w:rPr>
                <w:b/>
                <w:bCs/>
                <w:sz w:val="20"/>
                <w:szCs w:val="20"/>
              </w:rPr>
              <w:t>901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970860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EA59EC">
              <w:rPr>
                <w:b/>
                <w:bCs/>
                <w:sz w:val="20"/>
                <w:szCs w:val="20"/>
              </w:rPr>
              <w:t>763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EA59EC" w:rsidRDefault="00EA59EC" w:rsidP="00361DDE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800</w:t>
            </w:r>
          </w:p>
        </w:tc>
      </w:tr>
    </w:tbl>
    <w:p w:rsidR="006576F6" w:rsidRDefault="006576F6" w:rsidP="006576F6">
      <w:pPr>
        <w:pStyle w:val="HTML"/>
        <w:rPr>
          <w:rFonts w:ascii="Times New Roman" w:hAnsi="Times New Roman" w:cs="Times New Roman"/>
          <w:b/>
          <w:lang w:val="uk-UA"/>
        </w:rPr>
      </w:pPr>
    </w:p>
    <w:p w:rsidR="00B70D56" w:rsidRDefault="00B70D56" w:rsidP="002827AC">
      <w:pPr>
        <w:pStyle w:val="HTML"/>
        <w:rPr>
          <w:rFonts w:ascii="Times New Roman" w:hAnsi="Times New Roman" w:cs="Times New Roman"/>
          <w:b/>
          <w:lang w:val="uk-UA"/>
        </w:rPr>
      </w:pPr>
      <w:r w:rsidRPr="00A37775">
        <w:rPr>
          <w:rFonts w:ascii="Times New Roman" w:hAnsi="Times New Roman" w:cs="Times New Roman"/>
          <w:b/>
        </w:rPr>
        <w:br w:type="page"/>
      </w:r>
    </w:p>
    <w:p w:rsidR="00EA59EC" w:rsidRPr="00EA59EC" w:rsidRDefault="00EA59EC" w:rsidP="002827AC">
      <w:pPr>
        <w:pStyle w:val="HTML"/>
        <w:rPr>
          <w:rFonts w:ascii="Times New Roman" w:hAnsi="Times New Roman" w:cs="Times New Roman"/>
          <w:b/>
          <w:lang w:val="uk-UA"/>
        </w:rPr>
      </w:pPr>
    </w:p>
    <w:p w:rsidR="00361DDE" w:rsidRPr="00361DDE" w:rsidRDefault="00361DDE" w:rsidP="00361DDE">
      <w:pPr>
        <w:pStyle w:val="3"/>
        <w:rPr>
          <w:sz w:val="22"/>
          <w:szCs w:val="22"/>
          <w:lang w:val="uk-UA"/>
        </w:rPr>
      </w:pPr>
      <w:r w:rsidRPr="00361DDE">
        <w:rPr>
          <w:sz w:val="22"/>
          <w:szCs w:val="22"/>
          <w:lang w:val="en-US"/>
        </w:rPr>
        <w:t xml:space="preserve">III. </w:t>
      </w:r>
      <w:r w:rsidRPr="00361DDE">
        <w:rPr>
          <w:sz w:val="22"/>
          <w:szCs w:val="22"/>
          <w:lang w:val="uk-UA"/>
        </w:rPr>
        <w:t>ЕЛЕМЕНТИ ОПЕРАЦІЙНИХ ВИТРАТ</w:t>
      </w:r>
    </w:p>
    <w:p w:rsidR="00361DDE" w:rsidRPr="00361DDE" w:rsidRDefault="00361DDE" w:rsidP="00361DDE">
      <w:pPr>
        <w:rPr>
          <w:sz w:val="10"/>
          <w:szCs w:val="10"/>
          <w:lang w:val="uk-UA"/>
        </w:rPr>
      </w:pPr>
    </w:p>
    <w:tbl>
      <w:tblPr>
        <w:tblW w:w="10207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5107"/>
        <w:gridCol w:w="994"/>
        <w:gridCol w:w="1270"/>
        <w:gridCol w:w="1418"/>
        <w:gridCol w:w="1418"/>
      </w:tblGrid>
      <w:tr w:rsidR="00EA59EC" w:rsidRPr="002827AC" w:rsidTr="009E421B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361DDE" w:rsidRDefault="00EA59EC" w:rsidP="00B70D56">
            <w:pPr>
              <w:pStyle w:val="3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Назва статті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B70D56">
            <w:pPr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 w:rsidRPr="00EA59EC">
              <w:rPr>
                <w:b/>
                <w:bCs/>
                <w:sz w:val="18"/>
                <w:szCs w:val="18"/>
              </w:rPr>
              <w:t>Код рядка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B70D56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EA59EC">
              <w:rPr>
                <w:b/>
                <w:bCs/>
                <w:sz w:val="16"/>
                <w:szCs w:val="16"/>
                <w:lang w:val="uk-UA"/>
              </w:rPr>
              <w:t>За</w:t>
            </w:r>
            <w:r w:rsidRPr="00EA59EC">
              <w:rPr>
                <w:b/>
                <w:bCs/>
                <w:sz w:val="16"/>
                <w:szCs w:val="16"/>
              </w:rPr>
              <w:t xml:space="preserve"> звітн</w:t>
            </w:r>
            <w:r w:rsidRPr="00EA59EC">
              <w:rPr>
                <w:b/>
                <w:bCs/>
                <w:sz w:val="16"/>
                <w:szCs w:val="16"/>
                <w:lang w:val="uk-UA"/>
              </w:rPr>
              <w:t>ий</w:t>
            </w:r>
            <w:r w:rsidRPr="00EA59EC">
              <w:rPr>
                <w:b/>
                <w:bCs/>
                <w:sz w:val="16"/>
                <w:szCs w:val="16"/>
              </w:rPr>
              <w:t xml:space="preserve"> </w:t>
            </w:r>
            <w:r w:rsidRPr="00EA59EC">
              <w:rPr>
                <w:b/>
                <w:bCs/>
                <w:sz w:val="16"/>
                <w:szCs w:val="16"/>
                <w:lang w:val="uk-UA"/>
              </w:rPr>
              <w:t>період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970860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EA59EC">
              <w:rPr>
                <w:b/>
                <w:color w:val="000000"/>
                <w:sz w:val="16"/>
                <w:szCs w:val="16"/>
                <w:lang w:val="uk-UA"/>
              </w:rPr>
              <w:t>За аналогічний</w:t>
            </w:r>
            <w:r w:rsidRPr="00EA59EC">
              <w:rPr>
                <w:b/>
                <w:color w:val="000000"/>
                <w:sz w:val="16"/>
                <w:szCs w:val="16"/>
                <w:lang w:val="uk-UA"/>
              </w:rPr>
              <w:br/>
              <w:t>період попереднього року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B70D56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  <w:lang w:val="uk-UA"/>
              </w:rPr>
              <w:t>Попередня фінансова звітність за МСФЗ</w:t>
            </w:r>
          </w:p>
        </w:tc>
      </w:tr>
      <w:tr w:rsidR="00EA59EC" w:rsidRPr="002827AC" w:rsidTr="009E421B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2827AC" w:rsidRDefault="00EA59EC" w:rsidP="00B70D56">
            <w:pPr>
              <w:ind w:firstLine="0"/>
              <w:rPr>
                <w:b/>
                <w:bCs/>
                <w:sz w:val="20"/>
                <w:szCs w:val="20"/>
              </w:rPr>
            </w:pPr>
            <w:r w:rsidRPr="00361DDE">
              <w:rPr>
                <w:b/>
                <w:bCs/>
                <w:sz w:val="20"/>
                <w:szCs w:val="20"/>
              </w:rPr>
              <w:t xml:space="preserve">                         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2827AC" w:rsidRDefault="00EA59EC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2827AC" w:rsidRDefault="00EA59EC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2827AC" w:rsidRDefault="00EA59EC" w:rsidP="00970860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EA59EC" w:rsidRDefault="00EA59EC" w:rsidP="00B70D56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5</w:t>
            </w:r>
          </w:p>
        </w:tc>
      </w:tr>
      <w:tr w:rsidR="00EA59EC" w:rsidRPr="002827AC" w:rsidTr="009E421B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Default="00EA59EC" w:rsidP="00B70D56">
            <w:pPr>
              <w:ind w:firstLine="0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Матеріальні затрати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361DDE" w:rsidRDefault="00EA59EC" w:rsidP="00B70D56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 w:rsidRPr="00361DDE">
              <w:rPr>
                <w:bCs/>
                <w:sz w:val="20"/>
                <w:szCs w:val="20"/>
                <w:lang w:val="uk-UA"/>
              </w:rPr>
              <w:t>2500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B70D56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69548C" w:rsidRDefault="00EA59EC" w:rsidP="00970860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437E6D" w:rsidP="00B70D56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3</w:t>
            </w:r>
          </w:p>
        </w:tc>
      </w:tr>
      <w:tr w:rsidR="00EA59EC" w:rsidRPr="002827AC" w:rsidTr="009E421B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Default="00EA59EC" w:rsidP="00B70D56">
            <w:pPr>
              <w:ind w:firstLine="0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Витрати на оплату праці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361DDE" w:rsidRDefault="00EA59EC" w:rsidP="00B70D56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 w:rsidRPr="00361DDE">
              <w:rPr>
                <w:bCs/>
                <w:sz w:val="20"/>
                <w:szCs w:val="20"/>
                <w:lang w:val="uk-UA"/>
              </w:rPr>
              <w:t>2505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473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69548C" w:rsidRDefault="00EA59EC" w:rsidP="00970860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360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437E6D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306</w:t>
            </w:r>
          </w:p>
        </w:tc>
      </w:tr>
      <w:tr w:rsidR="00EA59EC" w:rsidRPr="002827AC" w:rsidTr="009E421B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Default="00EA59EC" w:rsidP="00B70D56">
            <w:pPr>
              <w:ind w:firstLine="0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uk-UA"/>
              </w:rPr>
              <w:t>Відрахування на соціальні заходи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361DDE" w:rsidRDefault="00EA59EC" w:rsidP="00B70D56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2510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171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69548C" w:rsidRDefault="00EA59EC" w:rsidP="00970860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132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437E6D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113</w:t>
            </w:r>
          </w:p>
        </w:tc>
      </w:tr>
      <w:tr w:rsidR="00EA59EC" w:rsidRPr="002827AC" w:rsidTr="009E421B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Default="00EA59EC" w:rsidP="00B70D56">
            <w:pPr>
              <w:ind w:firstLine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Амортизація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361DDE" w:rsidRDefault="00EA59EC" w:rsidP="00B70D56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2515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69548C" w:rsidRDefault="00EA59EC" w:rsidP="00970860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437E6D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4</w:t>
            </w:r>
          </w:p>
        </w:tc>
      </w:tr>
      <w:tr w:rsidR="00EA59EC" w:rsidRPr="002827AC" w:rsidTr="009E421B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Default="00EA59EC" w:rsidP="00B70D56">
            <w:pPr>
              <w:ind w:firstLine="0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Інші операційні витрати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361DDE" w:rsidRDefault="00EA59EC" w:rsidP="00B70D56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2520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63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69548C" w:rsidRDefault="00EA59EC" w:rsidP="00970860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48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437E6D" w:rsidP="0069548C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88</w:t>
            </w:r>
          </w:p>
        </w:tc>
      </w:tr>
      <w:tr w:rsidR="00EA59EC" w:rsidRPr="00EA59EC" w:rsidTr="009E421B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EA59EC" w:rsidRDefault="00EA59EC" w:rsidP="00B70D56">
            <w:pPr>
              <w:ind w:firstLine="0"/>
              <w:rPr>
                <w:b/>
                <w:sz w:val="20"/>
                <w:szCs w:val="20"/>
                <w:lang w:val="uk-UA"/>
              </w:rPr>
            </w:pPr>
            <w:r w:rsidRPr="00EA59EC">
              <w:rPr>
                <w:b/>
                <w:sz w:val="20"/>
                <w:szCs w:val="20"/>
                <w:lang w:val="uk-UA"/>
              </w:rPr>
              <w:t>Разом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EA59EC" w:rsidRDefault="00EA59EC" w:rsidP="00B70D56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EA59EC">
              <w:rPr>
                <w:b/>
                <w:bCs/>
                <w:sz w:val="20"/>
                <w:szCs w:val="20"/>
                <w:lang w:val="uk-UA"/>
              </w:rPr>
              <w:t>2550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EA59EC" w:rsidRDefault="00EA59EC" w:rsidP="0069548C">
            <w:pPr>
              <w:ind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A59EC">
              <w:rPr>
                <w:b/>
                <w:bCs/>
                <w:sz w:val="20"/>
                <w:szCs w:val="20"/>
                <w:lang w:val="uk-UA"/>
              </w:rPr>
              <w:t>710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970860">
            <w:pPr>
              <w:ind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A59EC">
              <w:rPr>
                <w:b/>
                <w:bCs/>
                <w:sz w:val="20"/>
                <w:szCs w:val="20"/>
                <w:lang w:val="uk-UA"/>
              </w:rPr>
              <w:t>542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EA59EC" w:rsidRDefault="00EA59EC" w:rsidP="00437E6D">
            <w:pPr>
              <w:ind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EA59EC">
              <w:rPr>
                <w:b/>
                <w:bCs/>
                <w:sz w:val="20"/>
                <w:szCs w:val="20"/>
                <w:lang w:val="uk-UA"/>
              </w:rPr>
              <w:t>5</w:t>
            </w:r>
            <w:r w:rsidR="00437E6D">
              <w:rPr>
                <w:b/>
                <w:bCs/>
                <w:sz w:val="20"/>
                <w:szCs w:val="20"/>
                <w:lang w:val="uk-UA"/>
              </w:rPr>
              <w:t>1</w:t>
            </w:r>
            <w:bookmarkStart w:id="0" w:name="_GoBack"/>
            <w:bookmarkEnd w:id="0"/>
            <w:r w:rsidRPr="00EA59EC">
              <w:rPr>
                <w:b/>
                <w:bCs/>
                <w:sz w:val="20"/>
                <w:szCs w:val="20"/>
                <w:lang w:val="uk-UA"/>
              </w:rPr>
              <w:t>4</w:t>
            </w:r>
          </w:p>
        </w:tc>
      </w:tr>
    </w:tbl>
    <w:p w:rsidR="00B70D56" w:rsidRDefault="00B70D56" w:rsidP="002827AC">
      <w:pPr>
        <w:pStyle w:val="HTML"/>
        <w:rPr>
          <w:rFonts w:ascii="Times New Roman" w:hAnsi="Times New Roman" w:cs="Times New Roman"/>
          <w:b/>
          <w:lang w:val="uk-UA"/>
        </w:rPr>
      </w:pPr>
    </w:p>
    <w:p w:rsidR="00361DDE" w:rsidRDefault="00361DDE" w:rsidP="002827AC">
      <w:pPr>
        <w:pStyle w:val="HTML"/>
        <w:rPr>
          <w:rFonts w:ascii="Times New Roman" w:hAnsi="Times New Roman" w:cs="Times New Roman"/>
          <w:b/>
          <w:lang w:val="uk-UA"/>
        </w:rPr>
      </w:pPr>
    </w:p>
    <w:p w:rsidR="00361DDE" w:rsidRPr="00361DDE" w:rsidRDefault="00361DDE" w:rsidP="00361DDE">
      <w:pPr>
        <w:pStyle w:val="3"/>
        <w:rPr>
          <w:color w:val="000000"/>
          <w:sz w:val="22"/>
          <w:szCs w:val="22"/>
          <w:lang w:val="uk-UA"/>
        </w:rPr>
      </w:pPr>
      <w:r w:rsidRPr="00361DDE">
        <w:rPr>
          <w:color w:val="000000"/>
          <w:sz w:val="22"/>
          <w:szCs w:val="22"/>
          <w:lang w:val="uk-UA"/>
        </w:rPr>
        <w:t>ІV.</w:t>
      </w:r>
      <w:r w:rsidRPr="00361DDE">
        <w:rPr>
          <w:color w:val="000000"/>
          <w:sz w:val="22"/>
          <w:szCs w:val="22"/>
        </w:rPr>
        <w:t xml:space="preserve"> </w:t>
      </w:r>
      <w:r w:rsidRPr="00361DDE">
        <w:rPr>
          <w:color w:val="000000"/>
          <w:sz w:val="22"/>
          <w:szCs w:val="22"/>
          <w:lang w:val="uk-UA"/>
        </w:rPr>
        <w:t xml:space="preserve"> РОЗРАХУНОК ПОКАЗНИКІВ ПРИБУТКОВОСТІ АКЦІЙ</w:t>
      </w:r>
    </w:p>
    <w:p w:rsidR="00361DDE" w:rsidRPr="00361DDE" w:rsidRDefault="00361DDE" w:rsidP="00361DDE">
      <w:pPr>
        <w:rPr>
          <w:sz w:val="10"/>
          <w:szCs w:val="10"/>
          <w:lang w:val="uk-UA"/>
        </w:rPr>
      </w:pPr>
    </w:p>
    <w:tbl>
      <w:tblPr>
        <w:tblW w:w="10207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5107"/>
        <w:gridCol w:w="994"/>
        <w:gridCol w:w="1270"/>
        <w:gridCol w:w="1418"/>
        <w:gridCol w:w="1418"/>
      </w:tblGrid>
      <w:tr w:rsidR="00EA59EC" w:rsidRPr="002827AC" w:rsidTr="00DB66D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361DDE" w:rsidRDefault="00EA59EC" w:rsidP="00361DDE">
            <w:pPr>
              <w:pStyle w:val="3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Назва статті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361DDE">
            <w:pPr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 w:rsidRPr="00EA59EC">
              <w:rPr>
                <w:b/>
                <w:bCs/>
                <w:sz w:val="18"/>
                <w:szCs w:val="18"/>
              </w:rPr>
              <w:t>Код рядка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361DDE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EA59EC">
              <w:rPr>
                <w:b/>
                <w:bCs/>
                <w:sz w:val="16"/>
                <w:szCs w:val="16"/>
                <w:lang w:val="uk-UA"/>
              </w:rPr>
              <w:t>За</w:t>
            </w:r>
            <w:r w:rsidRPr="00EA59EC">
              <w:rPr>
                <w:b/>
                <w:bCs/>
                <w:sz w:val="16"/>
                <w:szCs w:val="16"/>
              </w:rPr>
              <w:t xml:space="preserve"> звітн</w:t>
            </w:r>
            <w:r w:rsidRPr="00EA59EC">
              <w:rPr>
                <w:b/>
                <w:bCs/>
                <w:sz w:val="16"/>
                <w:szCs w:val="16"/>
                <w:lang w:val="uk-UA"/>
              </w:rPr>
              <w:t>ий</w:t>
            </w:r>
            <w:r w:rsidRPr="00EA59EC">
              <w:rPr>
                <w:b/>
                <w:bCs/>
                <w:sz w:val="16"/>
                <w:szCs w:val="16"/>
              </w:rPr>
              <w:t xml:space="preserve"> </w:t>
            </w:r>
            <w:r w:rsidRPr="00EA59EC">
              <w:rPr>
                <w:b/>
                <w:bCs/>
                <w:sz w:val="16"/>
                <w:szCs w:val="16"/>
                <w:lang w:val="uk-UA"/>
              </w:rPr>
              <w:t>період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970860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EA59EC">
              <w:rPr>
                <w:b/>
                <w:color w:val="000000"/>
                <w:sz w:val="16"/>
                <w:szCs w:val="16"/>
                <w:lang w:val="uk-UA"/>
              </w:rPr>
              <w:t>За аналогічний</w:t>
            </w:r>
            <w:r w:rsidRPr="00EA59EC">
              <w:rPr>
                <w:b/>
                <w:color w:val="000000"/>
                <w:sz w:val="16"/>
                <w:szCs w:val="16"/>
                <w:lang w:val="uk-UA"/>
              </w:rPr>
              <w:br/>
              <w:t>період попереднього року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EA59EC" w:rsidRDefault="00EA59EC" w:rsidP="00361DDE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  <w:lang w:val="uk-UA"/>
              </w:rPr>
              <w:t>Попередня фінансова звітність за МСФЗ</w:t>
            </w:r>
          </w:p>
        </w:tc>
      </w:tr>
      <w:tr w:rsidR="00EA59EC" w:rsidRPr="002827AC" w:rsidTr="00DB66D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2827AC" w:rsidRDefault="00EA59EC" w:rsidP="00361DDE">
            <w:pPr>
              <w:ind w:firstLine="0"/>
              <w:rPr>
                <w:b/>
                <w:bCs/>
                <w:sz w:val="20"/>
                <w:szCs w:val="20"/>
              </w:rPr>
            </w:pPr>
            <w:r w:rsidRPr="00361DDE">
              <w:rPr>
                <w:b/>
                <w:bCs/>
                <w:sz w:val="20"/>
                <w:szCs w:val="20"/>
              </w:rPr>
              <w:t xml:space="preserve">                         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2827AC" w:rsidRDefault="00EA59EC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2827AC" w:rsidRDefault="00EA59EC" w:rsidP="00361DD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2827AC" w:rsidRDefault="00EA59EC" w:rsidP="00970860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EA59EC" w:rsidRDefault="00EA59EC" w:rsidP="00361DDE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5</w:t>
            </w:r>
          </w:p>
        </w:tc>
      </w:tr>
      <w:tr w:rsidR="00EA59EC" w:rsidRPr="002827AC" w:rsidTr="00DB66D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Default="00EA59EC" w:rsidP="00361DDE">
            <w:pPr>
              <w:ind w:firstLine="0"/>
              <w:rPr>
                <w:b/>
                <w:bCs/>
                <w:sz w:val="20"/>
                <w:szCs w:val="20"/>
                <w:lang w:val="en-US"/>
              </w:rPr>
            </w:pPr>
            <w:r w:rsidRPr="00FA5814">
              <w:rPr>
                <w:color w:val="000000"/>
                <w:sz w:val="20"/>
                <w:szCs w:val="20"/>
                <w:lang w:val="uk-UA"/>
              </w:rPr>
              <w:t>Середньорічна кількість простих акцій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361DDE" w:rsidRDefault="00EA59EC" w:rsidP="00361DDE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 w:rsidRPr="00361DDE">
              <w:rPr>
                <w:bCs/>
                <w:sz w:val="20"/>
                <w:szCs w:val="20"/>
                <w:lang w:val="uk-UA"/>
              </w:rPr>
              <w:t>2</w:t>
            </w:r>
            <w:r>
              <w:rPr>
                <w:bCs/>
                <w:sz w:val="20"/>
                <w:szCs w:val="20"/>
                <w:lang w:val="uk-UA"/>
              </w:rPr>
              <w:t>6</w:t>
            </w:r>
            <w:r w:rsidRPr="00361DDE">
              <w:rPr>
                <w:bCs/>
                <w:sz w:val="20"/>
                <w:szCs w:val="20"/>
                <w:lang w:val="uk-UA"/>
              </w:rPr>
              <w:t>00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69548C" w:rsidRDefault="00EA59EC" w:rsidP="00970860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EA59EC" w:rsidRPr="002827AC" w:rsidTr="00DB66D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361DDE" w:rsidRDefault="00EA59EC" w:rsidP="00361DDE">
            <w:pPr>
              <w:ind w:firstLine="0"/>
              <w:rPr>
                <w:b/>
                <w:bCs/>
                <w:sz w:val="20"/>
                <w:szCs w:val="20"/>
              </w:rPr>
            </w:pPr>
            <w:r w:rsidRPr="00FA5814">
              <w:rPr>
                <w:color w:val="000000"/>
                <w:sz w:val="20"/>
                <w:szCs w:val="20"/>
                <w:lang w:val="uk-UA"/>
              </w:rPr>
              <w:t>Скоригована середньорічна кількість простих акцій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361DDE" w:rsidRDefault="00EA59EC" w:rsidP="00361DDE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 w:rsidRPr="00361DDE">
              <w:rPr>
                <w:bCs/>
                <w:sz w:val="20"/>
                <w:szCs w:val="20"/>
                <w:lang w:val="uk-UA"/>
              </w:rPr>
              <w:t>2</w:t>
            </w:r>
            <w:r>
              <w:rPr>
                <w:bCs/>
                <w:sz w:val="20"/>
                <w:szCs w:val="20"/>
                <w:lang w:val="uk-UA"/>
              </w:rPr>
              <w:t>6</w:t>
            </w:r>
            <w:r w:rsidRPr="00361DDE">
              <w:rPr>
                <w:bCs/>
                <w:sz w:val="20"/>
                <w:szCs w:val="20"/>
                <w:lang w:val="uk-UA"/>
              </w:rPr>
              <w:t>05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69548C" w:rsidRDefault="00EA59EC" w:rsidP="00970860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EA59EC" w:rsidRPr="002827AC" w:rsidTr="00DB66D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Pr="00361DDE" w:rsidRDefault="00EA59EC" w:rsidP="00361DDE">
            <w:pPr>
              <w:ind w:firstLine="0"/>
              <w:rPr>
                <w:b/>
                <w:bCs/>
                <w:sz w:val="20"/>
                <w:szCs w:val="20"/>
              </w:rPr>
            </w:pPr>
            <w:r w:rsidRPr="00FA5814">
              <w:rPr>
                <w:color w:val="000000"/>
                <w:sz w:val="20"/>
                <w:szCs w:val="20"/>
                <w:lang w:val="uk-UA"/>
              </w:rPr>
              <w:t>Чистий прибуток (збиток) на одну просту акцію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361DDE" w:rsidRDefault="00EA59EC" w:rsidP="00361DDE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2610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69548C" w:rsidRDefault="00EA59EC" w:rsidP="00970860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EA59EC" w:rsidRPr="002827AC" w:rsidTr="00DB66D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Default="00EA59EC" w:rsidP="00361DDE">
            <w:pPr>
              <w:ind w:firstLine="0"/>
              <w:rPr>
                <w:sz w:val="20"/>
                <w:szCs w:val="20"/>
                <w:lang w:val="uk-UA"/>
              </w:rPr>
            </w:pPr>
            <w:r w:rsidRPr="00FA5814">
              <w:rPr>
                <w:color w:val="000000"/>
                <w:sz w:val="20"/>
                <w:szCs w:val="20"/>
                <w:lang w:val="uk-UA"/>
              </w:rPr>
              <w:t>Скоригований чистий прибуток (збиток) на одну просту акцію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361DDE" w:rsidRDefault="00EA59EC" w:rsidP="00361DDE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2615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69548C" w:rsidRDefault="00EA59EC" w:rsidP="00970860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EA59EC" w:rsidRPr="002827AC" w:rsidTr="00DB66DD">
        <w:tc>
          <w:tcPr>
            <w:tcW w:w="5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EA59EC" w:rsidRDefault="00EA59EC" w:rsidP="00361DDE">
            <w:pPr>
              <w:ind w:firstLine="0"/>
              <w:rPr>
                <w:sz w:val="20"/>
                <w:szCs w:val="20"/>
                <w:lang w:val="uk-UA"/>
              </w:rPr>
            </w:pPr>
            <w:r w:rsidRPr="00FA5814">
              <w:rPr>
                <w:color w:val="000000"/>
                <w:sz w:val="20"/>
                <w:szCs w:val="20"/>
                <w:lang w:val="uk-UA"/>
              </w:rPr>
              <w:t>Дивіденди на одну просту акцію </w:t>
            </w:r>
          </w:p>
        </w:tc>
        <w:tc>
          <w:tcPr>
            <w:tcW w:w="9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361DDE" w:rsidRDefault="00EA59EC" w:rsidP="00361DDE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2650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59EC" w:rsidRPr="0069548C" w:rsidRDefault="00EA59EC" w:rsidP="00970860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59EC" w:rsidRPr="0069548C" w:rsidRDefault="00EA59EC" w:rsidP="000D4837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</w:tbl>
    <w:p w:rsidR="00361DDE" w:rsidRDefault="00361DDE" w:rsidP="002827AC">
      <w:pPr>
        <w:pStyle w:val="HTML"/>
        <w:rPr>
          <w:rFonts w:ascii="Times New Roman" w:hAnsi="Times New Roman" w:cs="Times New Roman"/>
          <w:b/>
          <w:lang w:val="uk-UA"/>
        </w:rPr>
      </w:pPr>
    </w:p>
    <w:p w:rsidR="005A272A" w:rsidRDefault="00A37775" w:rsidP="002827AC">
      <w:pPr>
        <w:pStyle w:val="HTML"/>
        <w:rPr>
          <w:lang w:val="en-US"/>
        </w:rPr>
      </w:pPr>
      <w:r>
        <w:rPr>
          <w:lang w:val="en-US"/>
        </w:rPr>
        <w:t xml:space="preserve"> </w:t>
      </w:r>
    </w:p>
    <w:p w:rsidR="005F5EC6" w:rsidRPr="0097797E" w:rsidRDefault="005F5EC6" w:rsidP="005F5EC6">
      <w:pPr>
        <w:pStyle w:val="HTML"/>
        <w:rPr>
          <w:rFonts w:ascii="Times New Roman" w:hAnsi="Times New Roman" w:cs="Times New Roman"/>
          <w:b/>
          <w:lang w:val="en-US"/>
        </w:rPr>
      </w:pPr>
    </w:p>
    <w:tbl>
      <w:tblPr>
        <w:tblW w:w="0" w:type="auto"/>
        <w:tblLook w:val="01E0"/>
      </w:tblPr>
      <w:tblGrid>
        <w:gridCol w:w="3748"/>
        <w:gridCol w:w="1960"/>
        <w:gridCol w:w="4147"/>
      </w:tblGrid>
      <w:tr w:rsidR="005F5EC6" w:rsidRPr="00AF41A5" w:rsidTr="00AF41A5">
        <w:tc>
          <w:tcPr>
            <w:tcW w:w="3748" w:type="dxa"/>
            <w:shd w:val="clear" w:color="auto" w:fill="auto"/>
          </w:tcPr>
          <w:p w:rsidR="005F5EC6" w:rsidRPr="00AF41A5" w:rsidRDefault="00A37775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Директор</w:t>
            </w:r>
          </w:p>
        </w:tc>
        <w:tc>
          <w:tcPr>
            <w:tcW w:w="1960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AF41A5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________________</w:t>
            </w:r>
          </w:p>
        </w:tc>
        <w:tc>
          <w:tcPr>
            <w:tcW w:w="4147" w:type="dxa"/>
            <w:shd w:val="clear" w:color="auto" w:fill="auto"/>
          </w:tcPr>
          <w:p w:rsidR="005F5EC6" w:rsidRPr="00AF41A5" w:rsidRDefault="00A37775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Масло Олег Миколайович</w:t>
            </w:r>
          </w:p>
        </w:tc>
      </w:tr>
      <w:tr w:rsidR="005F5EC6" w:rsidRPr="00AF41A5" w:rsidTr="00AF41A5">
        <w:tc>
          <w:tcPr>
            <w:tcW w:w="3748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AF41A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(</w:t>
            </w:r>
            <w:r w:rsidRPr="00AF41A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r w:rsidRPr="00AF41A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EA59EC" w:rsidRPr="00AF41A5" w:rsidTr="00970860">
        <w:tc>
          <w:tcPr>
            <w:tcW w:w="3748" w:type="dxa"/>
            <w:shd w:val="clear" w:color="auto" w:fill="auto"/>
          </w:tcPr>
          <w:p w:rsidR="00EA59EC" w:rsidRPr="00AF41A5" w:rsidRDefault="00EA59EC" w:rsidP="00970860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EA59EC" w:rsidRPr="00AF41A5" w:rsidRDefault="00EA59EC" w:rsidP="00970860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  <w:shd w:val="clear" w:color="auto" w:fill="auto"/>
          </w:tcPr>
          <w:p w:rsidR="00EA59EC" w:rsidRPr="00AF41A5" w:rsidRDefault="00EA59EC" w:rsidP="00970860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 w:rsidRPr="00AF41A5" w:rsidTr="00AF41A5">
        <w:tc>
          <w:tcPr>
            <w:tcW w:w="3748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 w:rsidRPr="00AF41A5" w:rsidTr="00AF41A5">
        <w:tc>
          <w:tcPr>
            <w:tcW w:w="3748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AF41A5">
              <w:rPr>
                <w:rFonts w:ascii="Times New Roman" w:hAnsi="Times New Roman" w:cs="Times New Roman"/>
                <w:b/>
              </w:rPr>
              <w:t>Головний бухгалтер</w:t>
            </w:r>
            <w:r w:rsidRPr="00AF41A5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AF41A5">
              <w:rPr>
                <w:rFonts w:ascii="Times New Roman" w:hAnsi="Times New Roman" w:cs="Times New Roman"/>
                <w:b/>
                <w:color w:val="000000"/>
                <w:lang w:val="uk-UA"/>
              </w:rPr>
              <w:t xml:space="preserve">   </w:t>
            </w:r>
          </w:p>
        </w:tc>
        <w:tc>
          <w:tcPr>
            <w:tcW w:w="1960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AF41A5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________________</w:t>
            </w:r>
          </w:p>
        </w:tc>
        <w:tc>
          <w:tcPr>
            <w:tcW w:w="4147" w:type="dxa"/>
            <w:shd w:val="clear" w:color="auto" w:fill="auto"/>
          </w:tcPr>
          <w:p w:rsidR="005F5EC6" w:rsidRPr="00AF41A5" w:rsidRDefault="00A37775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Масло Олег Миколайович</w:t>
            </w:r>
          </w:p>
        </w:tc>
      </w:tr>
      <w:tr w:rsidR="005F5EC6" w:rsidRPr="00AF41A5" w:rsidTr="00AF41A5">
        <w:tc>
          <w:tcPr>
            <w:tcW w:w="3748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AF41A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(</w:t>
            </w:r>
            <w:r w:rsidRPr="00AF41A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r w:rsidRPr="00AF41A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  <w:shd w:val="clear" w:color="auto" w:fill="auto"/>
          </w:tcPr>
          <w:p w:rsidR="005F5EC6" w:rsidRPr="00AF41A5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:rsidR="005F5EC6" w:rsidRDefault="005F5EC6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Default="00DB3E33" w:rsidP="002827AC">
      <w:pPr>
        <w:pStyle w:val="HTML"/>
        <w:rPr>
          <w:lang w:val="en-US"/>
        </w:rPr>
      </w:pPr>
    </w:p>
    <w:p w:rsidR="00DB3E33" w:rsidRPr="005A272A" w:rsidRDefault="00DB3E33" w:rsidP="002827AC">
      <w:pPr>
        <w:pStyle w:val="HTML"/>
        <w:rPr>
          <w:lang w:val="en-US"/>
        </w:rPr>
      </w:pPr>
    </w:p>
    <w:sectPr w:rsidR="00DB3E33" w:rsidRPr="005A272A" w:rsidSect="00EC4977">
      <w:pgSz w:w="11906" w:h="16838"/>
      <w:pgMar w:top="284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displayBackgroundShape/>
  <w:attachedTemplate r:id="rId1"/>
  <w:stylePaneFormatFilter w:val="3F01"/>
  <w:defaultTabStop w:val="708"/>
  <w:hyphenationZone w:val="425"/>
  <w:characterSpacingControl w:val="doNotCompress"/>
  <w:compat/>
  <w:rsids>
    <w:rsidRoot w:val="00A37775"/>
    <w:rsid w:val="00012D6F"/>
    <w:rsid w:val="000C666C"/>
    <w:rsid w:val="000D4837"/>
    <w:rsid w:val="00181EB3"/>
    <w:rsid w:val="001944D1"/>
    <w:rsid w:val="001F2FC5"/>
    <w:rsid w:val="0021075A"/>
    <w:rsid w:val="00235C87"/>
    <w:rsid w:val="002827AC"/>
    <w:rsid w:val="00340069"/>
    <w:rsid w:val="003501DB"/>
    <w:rsid w:val="00361DDE"/>
    <w:rsid w:val="0039441C"/>
    <w:rsid w:val="00437E6D"/>
    <w:rsid w:val="00467705"/>
    <w:rsid w:val="00480D20"/>
    <w:rsid w:val="0048448E"/>
    <w:rsid w:val="004D56EA"/>
    <w:rsid w:val="004F1636"/>
    <w:rsid w:val="005A08A0"/>
    <w:rsid w:val="005A272A"/>
    <w:rsid w:val="005F5EC6"/>
    <w:rsid w:val="006576F6"/>
    <w:rsid w:val="006872BE"/>
    <w:rsid w:val="0069548C"/>
    <w:rsid w:val="006967A4"/>
    <w:rsid w:val="007E4F92"/>
    <w:rsid w:val="008B44D7"/>
    <w:rsid w:val="0096267D"/>
    <w:rsid w:val="0097797E"/>
    <w:rsid w:val="009C43AF"/>
    <w:rsid w:val="00A37775"/>
    <w:rsid w:val="00A82E16"/>
    <w:rsid w:val="00AB40AB"/>
    <w:rsid w:val="00AC27C8"/>
    <w:rsid w:val="00AF41A5"/>
    <w:rsid w:val="00B3364E"/>
    <w:rsid w:val="00B3467A"/>
    <w:rsid w:val="00B50BD8"/>
    <w:rsid w:val="00B70D56"/>
    <w:rsid w:val="00BD46E7"/>
    <w:rsid w:val="00BE3761"/>
    <w:rsid w:val="00D21E74"/>
    <w:rsid w:val="00DB3E33"/>
    <w:rsid w:val="00DD3988"/>
    <w:rsid w:val="00E14737"/>
    <w:rsid w:val="00E7241A"/>
    <w:rsid w:val="00E7644E"/>
    <w:rsid w:val="00EA59EC"/>
    <w:rsid w:val="00EC4977"/>
    <w:rsid w:val="00F27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\OAO74\DOTS\fp_7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fp_73.dot</Template>
  <TotalTime>0</TotalTime>
  <Pages>2</Pages>
  <Words>2254</Words>
  <Characters>1286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ФІНАНСОВИЙ ЗВІТ </vt:lpstr>
    </vt:vector>
  </TitlesOfParts>
  <Company>SPecialiST RePack</Company>
  <LinksUpToDate>false</LinksUpToDate>
  <CharactersWithSpaces>3533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ФІНАНСОВИЙ ЗВІТ</dc:title>
  <dc:creator>PAVEL</dc:creator>
  <cp:lastModifiedBy>Пользователь</cp:lastModifiedBy>
  <cp:revision>2</cp:revision>
  <cp:lastPrinted>2013-08-13T08:53:00Z</cp:lastPrinted>
  <dcterms:created xsi:type="dcterms:W3CDTF">2016-04-12T10:12:00Z</dcterms:created>
  <dcterms:modified xsi:type="dcterms:W3CDTF">2016-04-12T10:12:00Z</dcterms:modified>
</cp:coreProperties>
</file>